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1E4" w:rsidRPr="003C3007" w:rsidRDefault="00C701E4" w:rsidP="003C300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3C3007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УПРАВЛЕНИЕ ОБРАЗОВАНИЯ АДМИНИСТРАЦИИ МУНИЦИПАЛЬНОГО РАЙОНА ИМЕНИ ЛАЗО</w:t>
      </w:r>
    </w:p>
    <w:p w:rsidR="00C701E4" w:rsidRPr="003C3007" w:rsidRDefault="00C701E4" w:rsidP="003C300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3C3007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ХАБАРОВСКОГО КРАЯ</w:t>
      </w:r>
    </w:p>
    <w:p w:rsidR="00C701E4" w:rsidRPr="003C3007" w:rsidRDefault="00C701E4" w:rsidP="003C300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3C3007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(Управление образования)</w:t>
      </w:r>
    </w:p>
    <w:p w:rsidR="00C701E4" w:rsidRPr="003C3007" w:rsidRDefault="00C701E4" w:rsidP="003C300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C701E4" w:rsidRPr="003C3007" w:rsidRDefault="00C701E4" w:rsidP="003C300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3C3007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ПРИКАЗ</w:t>
      </w:r>
    </w:p>
    <w:p w:rsidR="00C701E4" w:rsidRPr="003C3007" w:rsidRDefault="00C701E4" w:rsidP="003C30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01E4" w:rsidRPr="003C3007" w:rsidRDefault="00C701E4" w:rsidP="003C30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9190F">
        <w:rPr>
          <w:rFonts w:ascii="Times New Roman" w:hAnsi="Times New Roman" w:cs="Times New Roman"/>
          <w:sz w:val="28"/>
          <w:szCs w:val="28"/>
          <w:u w:val="single"/>
          <w:lang w:eastAsia="ru-RU"/>
        </w:rPr>
        <w:t>10.01.2014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Pr="0089190F">
        <w:rPr>
          <w:rFonts w:ascii="Times New Roman" w:hAnsi="Times New Roman" w:cs="Times New Roman"/>
          <w:sz w:val="28"/>
          <w:szCs w:val="28"/>
          <w:u w:val="single"/>
          <w:lang w:eastAsia="ru-RU"/>
        </w:rPr>
        <w:t>12</w:t>
      </w:r>
      <w:bookmarkStart w:id="0" w:name="_GoBack"/>
      <w:bookmarkEnd w:id="0"/>
    </w:p>
    <w:p w:rsidR="00C701E4" w:rsidRPr="003C3007" w:rsidRDefault="00C701E4" w:rsidP="003C30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C3007">
        <w:rPr>
          <w:rFonts w:ascii="Times New Roman" w:hAnsi="Times New Roman" w:cs="Times New Roman"/>
          <w:sz w:val="24"/>
          <w:szCs w:val="24"/>
          <w:lang w:eastAsia="ru-RU"/>
        </w:rPr>
        <w:t>р.п. Переяславка</w:t>
      </w:r>
    </w:p>
    <w:p w:rsidR="00C701E4" w:rsidRDefault="00C701E4" w:rsidP="00D149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создании координационного совета</w:t>
      </w:r>
    </w:p>
    <w:p w:rsidR="00C701E4" w:rsidRDefault="00C701E4" w:rsidP="00C920EE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вопросам организации  </w:t>
      </w:r>
      <w:r w:rsidRPr="00C920EE">
        <w:rPr>
          <w:rFonts w:ascii="Times New Roman" w:hAnsi="Times New Roman" w:cs="Times New Roman"/>
          <w:sz w:val="28"/>
          <w:szCs w:val="28"/>
        </w:rPr>
        <w:t xml:space="preserve">внедрения </w:t>
      </w:r>
    </w:p>
    <w:p w:rsidR="00C701E4" w:rsidRDefault="00C701E4" w:rsidP="00C920EE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C920EE">
        <w:rPr>
          <w:rFonts w:ascii="Times New Roman" w:hAnsi="Times New Roman" w:cs="Times New Roman"/>
          <w:sz w:val="28"/>
          <w:szCs w:val="28"/>
        </w:rPr>
        <w:t xml:space="preserve">федерального государственного </w:t>
      </w:r>
    </w:p>
    <w:p w:rsidR="00C701E4" w:rsidRDefault="00C701E4" w:rsidP="00C920EE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C920EE">
        <w:rPr>
          <w:rFonts w:ascii="Times New Roman" w:hAnsi="Times New Roman" w:cs="Times New Roman"/>
          <w:sz w:val="28"/>
          <w:szCs w:val="28"/>
        </w:rPr>
        <w:t xml:space="preserve">образовательного стандарта </w:t>
      </w:r>
    </w:p>
    <w:p w:rsidR="00C701E4" w:rsidRDefault="00C701E4" w:rsidP="00C920EE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C920EE">
        <w:rPr>
          <w:rFonts w:ascii="Times New Roman" w:hAnsi="Times New Roman" w:cs="Times New Roman"/>
          <w:sz w:val="28"/>
          <w:szCs w:val="28"/>
        </w:rPr>
        <w:t>дошкольного образования</w:t>
      </w:r>
    </w:p>
    <w:p w:rsidR="00C701E4" w:rsidRDefault="00C701E4" w:rsidP="00962914">
      <w:pPr>
        <w:spacing w:after="0" w:line="240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06F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В целях обеспечения согласованности действий по вопросам  </w:t>
      </w:r>
      <w:r w:rsidRPr="00C920EE">
        <w:rPr>
          <w:rFonts w:ascii="Times New Roman" w:hAnsi="Times New Roman" w:cs="Times New Roman"/>
          <w:sz w:val="28"/>
          <w:szCs w:val="28"/>
        </w:rPr>
        <w:t>внедрения федерального государственного образовательного стандарта дошкольного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 в дошкольных образовательных учреждениях муниципального района имени Лазо в соответствии с приказом Министерства образования и науки Российской Федерации от 17 октября 2013 года № 1155 «</w:t>
      </w:r>
      <w:r w:rsidRPr="00C920EE">
        <w:rPr>
          <w:rFonts w:ascii="Times New Roman" w:hAnsi="Times New Roman" w:cs="Times New Roman"/>
          <w:sz w:val="28"/>
          <w:szCs w:val="28"/>
        </w:rPr>
        <w:t>Об утверждении федерального государственного образовательного стандарта дошкольного образования</w:t>
      </w:r>
      <w:r>
        <w:rPr>
          <w:rFonts w:ascii="Times New Roman" w:hAnsi="Times New Roman" w:cs="Times New Roman"/>
          <w:sz w:val="28"/>
          <w:szCs w:val="28"/>
        </w:rPr>
        <w:t>», распоряжения министерства образования и науки Хабаровского края от 28 ноября 2013 г.    № 1558 «</w:t>
      </w:r>
      <w:r w:rsidRPr="00906F76">
        <w:rPr>
          <w:rFonts w:ascii="Times New Roman" w:hAnsi="Times New Roman" w:cs="Times New Roman"/>
          <w:sz w:val="28"/>
          <w:szCs w:val="28"/>
        </w:rPr>
        <w:t>О мерах по повышению квалификации пе</w:t>
      </w:r>
      <w:r>
        <w:rPr>
          <w:rFonts w:ascii="Times New Roman" w:hAnsi="Times New Roman" w:cs="Times New Roman"/>
          <w:sz w:val="28"/>
          <w:szCs w:val="28"/>
        </w:rPr>
        <w:t>дагогических работников до</w:t>
      </w:r>
      <w:r w:rsidRPr="00906F76">
        <w:rPr>
          <w:rFonts w:ascii="Times New Roman" w:hAnsi="Times New Roman" w:cs="Times New Roman"/>
          <w:sz w:val="28"/>
          <w:szCs w:val="28"/>
        </w:rPr>
        <w:t>школьных образовательных организаций в условиях внедрения федерального государственного образовательного стандарта дошкольного образования в Хабаровском крае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906F76">
        <w:rPr>
          <w:rFonts w:ascii="Times New Roman" w:hAnsi="Times New Roman" w:cs="Times New Roman"/>
          <w:sz w:val="28"/>
          <w:szCs w:val="28"/>
        </w:rPr>
        <w:t>реализации плана мероприятий ("дорожной карты") "Повышение эффективности и качества услуг образования в муниципальном районе имени Лазо Хабаровского края на 2013 – 2018 годы", утвержденного постановлением администрации муниципального района имени</w:t>
      </w:r>
      <w:r>
        <w:rPr>
          <w:rFonts w:ascii="Times New Roman" w:hAnsi="Times New Roman" w:cs="Times New Roman"/>
          <w:sz w:val="28"/>
          <w:szCs w:val="28"/>
        </w:rPr>
        <w:t xml:space="preserve"> Лазо от 23.05.2013 г. № 596-па</w:t>
      </w:r>
    </w:p>
    <w:p w:rsidR="00C701E4" w:rsidRDefault="00C701E4" w:rsidP="00C920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Создать координационный совет по внедрению </w:t>
      </w:r>
      <w:r w:rsidRPr="00906F76">
        <w:rPr>
          <w:rFonts w:ascii="Times New Roman" w:hAnsi="Times New Roman" w:cs="Times New Roman"/>
          <w:sz w:val="28"/>
          <w:szCs w:val="28"/>
        </w:rPr>
        <w:t>федерального государственного образовательного стандарта дошкольного образования  в дошкольных образовательных учреждениях муниципального района имени Лазо</w:t>
      </w:r>
      <w:r>
        <w:rPr>
          <w:rFonts w:ascii="Times New Roman" w:hAnsi="Times New Roman" w:cs="Times New Roman"/>
          <w:sz w:val="28"/>
          <w:szCs w:val="28"/>
        </w:rPr>
        <w:t xml:space="preserve"> (далее – координационный совет).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Утвердить: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прилагаемое Положение о координационном совете по организации внедрения </w:t>
      </w:r>
      <w:r w:rsidRPr="00906F76">
        <w:rPr>
          <w:rFonts w:ascii="Times New Roman" w:hAnsi="Times New Roman" w:cs="Times New Roman"/>
          <w:sz w:val="28"/>
          <w:szCs w:val="28"/>
        </w:rPr>
        <w:t>федерального государственного образовательного стандарта дошкольного образования  в дошкольных образовательных учреждениях муниципального района имени Лазо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прилагаемый состав координационного совета по организации внедрения </w:t>
      </w:r>
      <w:r w:rsidRPr="00906F76">
        <w:rPr>
          <w:rFonts w:ascii="Times New Roman" w:hAnsi="Times New Roman" w:cs="Times New Roman"/>
          <w:sz w:val="28"/>
          <w:szCs w:val="28"/>
        </w:rPr>
        <w:t>федерального государственного образовательного стандарта дошкольного образования  в дошкольных образовательных учреждениях муниципального района имени Лазо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настоящего приказа оставляю за собой.</w:t>
      </w:r>
    </w:p>
    <w:p w:rsidR="00C701E4" w:rsidRDefault="00C701E4" w:rsidP="0096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образования                                            О.Г.Бунбунова</w:t>
      </w:r>
    </w:p>
    <w:p w:rsidR="00C701E4" w:rsidRDefault="00C701E4" w:rsidP="00962914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5040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6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</w:t>
      </w:r>
    </w:p>
    <w:p w:rsidR="00C701E4" w:rsidRDefault="00C701E4" w:rsidP="00962914">
      <w:pPr>
        <w:spacing w:after="0" w:line="240" w:lineRule="exact"/>
        <w:ind w:left="6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приказом начальника Управления образования</w:t>
      </w:r>
    </w:p>
    <w:p w:rsidR="00C701E4" w:rsidRDefault="00C701E4" w:rsidP="00962914">
      <w:pPr>
        <w:spacing w:after="0" w:line="240" w:lineRule="exact"/>
        <w:ind w:left="495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от </w:t>
      </w:r>
      <w:r w:rsidRPr="0089190F">
        <w:rPr>
          <w:rFonts w:ascii="Times New Roman" w:hAnsi="Times New Roman" w:cs="Times New Roman"/>
          <w:sz w:val="28"/>
          <w:szCs w:val="28"/>
          <w:u w:val="single"/>
          <w:lang w:eastAsia="ru-RU"/>
        </w:rPr>
        <w:t>10.01.2014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Pr="0089190F">
        <w:rPr>
          <w:rFonts w:ascii="Times New Roman" w:hAnsi="Times New Roman" w:cs="Times New Roman"/>
          <w:sz w:val="28"/>
          <w:szCs w:val="28"/>
          <w:u w:val="single"/>
          <w:lang w:eastAsia="ru-RU"/>
        </w:rPr>
        <w:t>12</w:t>
      </w:r>
    </w:p>
    <w:p w:rsidR="00C701E4" w:rsidRDefault="00C701E4" w:rsidP="00962914">
      <w:pPr>
        <w:spacing w:after="0" w:line="240" w:lineRule="exact"/>
        <w:ind w:left="4956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956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956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956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C701E4" w:rsidRDefault="00C701E4" w:rsidP="00962914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координационном совете по внедрению</w:t>
      </w:r>
      <w:r w:rsidRPr="00033E33">
        <w:rPr>
          <w:rFonts w:ascii="Times New Roman" w:hAnsi="Times New Roman" w:cs="Times New Roman"/>
          <w:b/>
          <w:bCs/>
          <w:sz w:val="28"/>
          <w:szCs w:val="28"/>
        </w:rPr>
        <w:t xml:space="preserve"> федерального государственного образовательного стандарта дошкольного образования  в дошкольных образовательных учреждениях муниципального района имени Лазо</w:t>
      </w:r>
    </w:p>
    <w:p w:rsidR="00C701E4" w:rsidRDefault="00C701E4" w:rsidP="00962914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Координационный совет по</w:t>
      </w:r>
      <w:r w:rsidRPr="00033E33">
        <w:t xml:space="preserve"> </w:t>
      </w:r>
      <w:r w:rsidRPr="00033E33">
        <w:rPr>
          <w:rFonts w:ascii="Times New Roman" w:hAnsi="Times New Roman" w:cs="Times New Roman"/>
          <w:sz w:val="28"/>
          <w:szCs w:val="28"/>
        </w:rPr>
        <w:t>внедрению федерального государственного образовательного стандарта дошкольного образования  в дошкольных образовательных учреждениях муниципального района имени Лазо</w:t>
      </w:r>
      <w:r>
        <w:rPr>
          <w:rFonts w:ascii="Times New Roman" w:hAnsi="Times New Roman" w:cs="Times New Roman"/>
          <w:sz w:val="28"/>
          <w:szCs w:val="28"/>
        </w:rPr>
        <w:t xml:space="preserve">  (далее – координационный совет) создаётся при Управлении образования муниципального района имени Лазо для обеспечения согласованных действий в решении проблемных вопросов в организации   внедрения федеральных государственных образовательных стандартов дошкольного образования (далее – ФГОС ДО) в дошкольных образовательных учреждениях муниципального района имени Лазо (далее – муниципальный район).</w:t>
      </w:r>
    </w:p>
    <w:p w:rsidR="00C701E4" w:rsidRDefault="00C701E4" w:rsidP="009629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1.2. Координационный совет создаётся на период внедрения и реализации ФГОС. </w:t>
      </w:r>
    </w:p>
    <w:p w:rsidR="00C701E4" w:rsidRDefault="00C701E4" w:rsidP="009629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1.3. Состав координационного совета формируется из представителей Управления образования, других учреждений и ведомств по согласованию. </w:t>
      </w:r>
    </w:p>
    <w:p w:rsidR="00C701E4" w:rsidRDefault="00C701E4" w:rsidP="009629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 Функции координационного совета</w:t>
      </w:r>
    </w:p>
    <w:p w:rsidR="00C701E4" w:rsidRDefault="00C701E4" w:rsidP="009629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2.1. Основными направления деятельности  координационного совета являются: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разработка предложений и рекомендаций по вопросам организации внедрения   и реализации ФГОС ДО в  дошкольных образовательных учреждениях муниципального района;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 предложений по координации деятельности дошкольных образовательных учреждений муниципального района в решении актуальных проблем внедрения и реализации ФГОС ДО;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 предложений о внесении изменений и дополнений в  нормативно-правовые акты муниципального района по вопросам, касающимся обеспечения внедрения и реализации требований ФГОС ДО;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мониторинг, анализ и рекомендации к использованию механизмов  внедрения ФГОС ДО (на муниципальном уровне и уровне  дошкольного образовательного учреждения);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мониторинг и рекомендации по использованию дополнительных профессиональных образовательных программ и моделей подготовки и повышения квалификации педагогических работников по вопросам внедрения и реализации ФГОС ДО;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заслушивание текущей информации о ходе внедрения и реализации ФГОС  ДО в  дошкольных образовательных учреждениях муниципального района и внесение коррективов в его организацию и содержание;</w:t>
      </w:r>
    </w:p>
    <w:p w:rsidR="00C701E4" w:rsidRDefault="00C701E4" w:rsidP="008938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информирование министерства образования и науки Хабаровского края, заинтересованных организаций, общественности о результатах деятельности координационного совета;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участие в организации  и проведении научно-практических мероприятий по вопросам внедрения ФГОС ДО.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Совет анализирует работу  дошкольных образовательных учреждений муниципального района по решению вопросов организации внедрения и реализации ФГОС ДО.  </w:t>
      </w:r>
    </w:p>
    <w:p w:rsidR="00C701E4" w:rsidRDefault="00C701E4" w:rsidP="00962914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Порядок работы координационного совета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Заседания координационного совета проводятся по мере  необходимости, но не реже одного раза в квартал. 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Заседание координационного совета считается правомочным при условии присутствия не менее 2/3 списочного состава членов координационного совета.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Повестка заседания формируется председателем  координационного совета на основе решений координационного совета, предложений членов </w:t>
      </w:r>
      <w:r w:rsidRPr="00EF0515">
        <w:rPr>
          <w:rFonts w:ascii="Times New Roman" w:hAnsi="Times New Roman" w:cs="Times New Roman"/>
          <w:sz w:val="28"/>
          <w:szCs w:val="28"/>
        </w:rPr>
        <w:t xml:space="preserve">координационного совета </w:t>
      </w:r>
      <w:r>
        <w:rPr>
          <w:rFonts w:ascii="Times New Roman" w:hAnsi="Times New Roman" w:cs="Times New Roman"/>
          <w:sz w:val="28"/>
          <w:szCs w:val="28"/>
        </w:rPr>
        <w:t xml:space="preserve">и утверждается на заседании </w:t>
      </w:r>
      <w:r w:rsidRPr="00EF0515">
        <w:rPr>
          <w:rFonts w:ascii="Times New Roman" w:hAnsi="Times New Roman" w:cs="Times New Roman"/>
          <w:sz w:val="28"/>
          <w:szCs w:val="28"/>
        </w:rPr>
        <w:t>координационного совета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Заседания</w:t>
      </w:r>
      <w:r w:rsidRPr="00EF0515">
        <w:t xml:space="preserve"> </w:t>
      </w:r>
      <w:r w:rsidRPr="00EF0515">
        <w:rPr>
          <w:rFonts w:ascii="Times New Roman" w:hAnsi="Times New Roman" w:cs="Times New Roman"/>
          <w:sz w:val="28"/>
          <w:szCs w:val="28"/>
        </w:rPr>
        <w:t>координационного совета</w:t>
      </w:r>
      <w:r>
        <w:rPr>
          <w:rFonts w:ascii="Times New Roman" w:hAnsi="Times New Roman" w:cs="Times New Roman"/>
          <w:sz w:val="28"/>
          <w:szCs w:val="28"/>
        </w:rPr>
        <w:t xml:space="preserve">  являются открытыми.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Решения</w:t>
      </w:r>
      <w:r w:rsidRPr="00EF0515">
        <w:t xml:space="preserve"> </w:t>
      </w:r>
      <w:r w:rsidRPr="00EF0515">
        <w:rPr>
          <w:rFonts w:ascii="Times New Roman" w:hAnsi="Times New Roman" w:cs="Times New Roman"/>
          <w:sz w:val="28"/>
          <w:szCs w:val="28"/>
        </w:rPr>
        <w:t>координационного совета</w:t>
      </w:r>
      <w:r>
        <w:rPr>
          <w:rFonts w:ascii="Times New Roman" w:hAnsi="Times New Roman" w:cs="Times New Roman"/>
          <w:sz w:val="28"/>
          <w:szCs w:val="28"/>
        </w:rPr>
        <w:t xml:space="preserve"> принимаются большинством голосов и оформляются протоколами, носят рекомендательный характер и учитываются в работе всех  дошкольных образовательных учреждений муниципального района по организации внедрения ФГОС ДО.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Для организации работы  по основным направлениям деятельности координационный совет вправе образовывать рабочие группы, возглавляемые членами</w:t>
      </w:r>
      <w:r w:rsidRPr="00EF0515">
        <w:t xml:space="preserve"> </w:t>
      </w:r>
      <w:r w:rsidRPr="00EF0515">
        <w:rPr>
          <w:rFonts w:ascii="Times New Roman" w:hAnsi="Times New Roman" w:cs="Times New Roman"/>
          <w:sz w:val="28"/>
          <w:szCs w:val="28"/>
        </w:rPr>
        <w:t>координационного совета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701E4" w:rsidRDefault="00C701E4" w:rsidP="00962914">
      <w:pPr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Заключительные положения</w:t>
      </w:r>
    </w:p>
    <w:p w:rsidR="00C701E4" w:rsidRDefault="00C701E4" w:rsidP="009629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4.1.Обеспечение деятельности </w:t>
      </w:r>
      <w:r w:rsidRPr="00EF0515">
        <w:rPr>
          <w:rFonts w:ascii="Times New Roman" w:hAnsi="Times New Roman" w:cs="Times New Roman"/>
          <w:sz w:val="28"/>
          <w:szCs w:val="28"/>
        </w:rPr>
        <w:t>координационного совета</w:t>
      </w:r>
      <w:r>
        <w:rPr>
          <w:rFonts w:ascii="Times New Roman" w:hAnsi="Times New Roman" w:cs="Times New Roman"/>
          <w:sz w:val="28"/>
          <w:szCs w:val="28"/>
        </w:rPr>
        <w:t xml:space="preserve">  осуществляется отделом информационно-методического обеспечения Управления образования администрации муниципального района имени Лазо и Муниципальным бюджетным  учреждением</w:t>
      </w:r>
      <w:r w:rsidRPr="00E75A69">
        <w:rPr>
          <w:rFonts w:ascii="Times New Roman" w:hAnsi="Times New Roman" w:cs="Times New Roman"/>
          <w:sz w:val="28"/>
          <w:szCs w:val="28"/>
        </w:rPr>
        <w:t xml:space="preserve"> «Информационно-методический центр муниципального района имени Лазо Хабаровского края»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701E4" w:rsidRDefault="00C701E4" w:rsidP="00937F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Деятельность </w:t>
      </w:r>
      <w:r w:rsidRPr="00937F2D">
        <w:rPr>
          <w:rFonts w:ascii="Times New Roman" w:hAnsi="Times New Roman" w:cs="Times New Roman"/>
          <w:sz w:val="28"/>
          <w:szCs w:val="28"/>
        </w:rPr>
        <w:t>координационного совета</w:t>
      </w:r>
      <w:r>
        <w:rPr>
          <w:rFonts w:ascii="Times New Roman" w:hAnsi="Times New Roman" w:cs="Times New Roman"/>
          <w:sz w:val="28"/>
          <w:szCs w:val="28"/>
        </w:rPr>
        <w:t xml:space="preserve"> прекращается по решению Управления образования администрации муниципального района имени Лазо по окончании внедрения ФГОС ДО. </w:t>
      </w: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37F2D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701E4" w:rsidRDefault="00C701E4" w:rsidP="00937F2D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66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C701E4" w:rsidRDefault="00C701E4" w:rsidP="00962914">
      <w:pPr>
        <w:spacing w:after="0" w:line="240" w:lineRule="exact"/>
        <w:ind w:left="6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приказом начальника Управления образования</w:t>
      </w:r>
    </w:p>
    <w:p w:rsidR="00C701E4" w:rsidRDefault="00C701E4" w:rsidP="00962914">
      <w:pPr>
        <w:spacing w:after="0" w:line="240" w:lineRule="exact"/>
        <w:ind w:left="495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от  </w:t>
      </w:r>
      <w:r w:rsidRPr="0089190F">
        <w:rPr>
          <w:rFonts w:ascii="Times New Roman" w:hAnsi="Times New Roman" w:cs="Times New Roman"/>
          <w:sz w:val="28"/>
          <w:szCs w:val="28"/>
          <w:u w:val="single"/>
          <w:lang w:eastAsia="ru-RU"/>
        </w:rPr>
        <w:t>10.01.2014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Pr="0089190F">
        <w:rPr>
          <w:rFonts w:ascii="Times New Roman" w:hAnsi="Times New Roman" w:cs="Times New Roman"/>
          <w:sz w:val="28"/>
          <w:szCs w:val="28"/>
          <w:u w:val="single"/>
          <w:lang w:eastAsia="ru-RU"/>
        </w:rPr>
        <w:t>12</w:t>
      </w:r>
    </w:p>
    <w:p w:rsidR="00C701E4" w:rsidRDefault="00C701E4" w:rsidP="00962914">
      <w:pPr>
        <w:spacing w:after="0" w:line="240" w:lineRule="exact"/>
        <w:ind w:left="4956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5664" w:firstLine="6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5664" w:firstLine="6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ind w:left="5664" w:firstLine="6"/>
        <w:rPr>
          <w:rFonts w:ascii="Times New Roman" w:hAnsi="Times New Roman" w:cs="Times New Roman"/>
          <w:sz w:val="28"/>
          <w:szCs w:val="28"/>
        </w:rPr>
      </w:pPr>
    </w:p>
    <w:p w:rsidR="00C701E4" w:rsidRDefault="00C701E4" w:rsidP="0096291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C701E4" w:rsidRDefault="00C701E4" w:rsidP="00962914">
      <w:pPr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координационного совета по </w:t>
      </w:r>
      <w:r w:rsidRPr="00552A73">
        <w:rPr>
          <w:rFonts w:ascii="Times New Roman" w:hAnsi="Times New Roman" w:cs="Times New Roman"/>
          <w:sz w:val="28"/>
          <w:szCs w:val="28"/>
        </w:rPr>
        <w:t>внедрению федерального государственного образовательного стандарта дошкольного образования  в дошкольных образовательных учреждениях муниципального района имени Лазо</w:t>
      </w:r>
    </w:p>
    <w:p w:rsidR="00C701E4" w:rsidRDefault="00C701E4" w:rsidP="00962914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Look w:val="01E0"/>
      </w:tblPr>
      <w:tblGrid>
        <w:gridCol w:w="4728"/>
        <w:gridCol w:w="4729"/>
      </w:tblGrid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Бунбунова Ольга Григорьевна                 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начальник Управление образования, председатель координационного совета</w:t>
            </w:r>
          </w:p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Сабаева Надежда Семёновна                   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 образования по общим вопросам</w:t>
            </w:r>
          </w:p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Ефремова Наталья Александровна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начальник отдела информационно-методического обеспечения Управления образования</w:t>
            </w:r>
          </w:p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Ерженина Ирина Глебовна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главный специалист Управления образования</w:t>
            </w:r>
          </w:p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line="240" w:lineRule="exact"/>
              <w:rPr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Черепанов Дмитрий Георгиевич</w:t>
            </w: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главный специалист Управления образования</w:t>
            </w:r>
          </w:p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line="240" w:lineRule="exact"/>
              <w:rPr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Слонская Галина Васильевна</w:t>
            </w: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</w: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директор МБУ «Информационно-методический центр муниципального района имени Лазо Хабаровского края»</w:t>
            </w: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Кружаев Константин Сергеевич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методист МБУ «Информационно-методический центр муниципального района имени Лазо Хабаровского края»</w:t>
            </w: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Наумова Ирина Геннадьевна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главный бухгалтер централизованной бухгалтерии Управления образования</w:t>
            </w:r>
          </w:p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Щепилова Ирина Викторовна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заведующий МБДОУ детский сад    № 5 р.п. Хор</w:t>
            </w: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Велигоцкая Ольга Ивановна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заведующий МБДОУ детский сад    № 4 р.п. Переяславка</w:t>
            </w:r>
          </w:p>
        </w:tc>
      </w:tr>
      <w:tr w:rsidR="00C701E4">
        <w:tc>
          <w:tcPr>
            <w:tcW w:w="4728" w:type="dxa"/>
          </w:tcPr>
          <w:p w:rsidR="00C701E4" w:rsidRPr="00DF6B2E" w:rsidRDefault="00C701E4" w:rsidP="00DF6B2E">
            <w:pPr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Руденко Марина Анатольевна</w:t>
            </w:r>
          </w:p>
        </w:tc>
        <w:tc>
          <w:tcPr>
            <w:tcW w:w="4729" w:type="dxa"/>
          </w:tcPr>
          <w:p w:rsidR="00C701E4" w:rsidRPr="00DF6B2E" w:rsidRDefault="00C701E4" w:rsidP="00DF6B2E">
            <w:pPr>
              <w:spacing w:after="0"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F6B2E">
              <w:rPr>
                <w:rFonts w:ascii="Times New Roman" w:hAnsi="Times New Roman" w:cs="Times New Roman"/>
                <w:sz w:val="28"/>
                <w:szCs w:val="28"/>
              </w:rPr>
              <w:t>заведующий МБДОУ детский сад    № 18 р.п. Мухен</w:t>
            </w:r>
          </w:p>
        </w:tc>
      </w:tr>
    </w:tbl>
    <w:p w:rsidR="00C701E4" w:rsidRDefault="00C701E4" w:rsidP="00D149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701E4" w:rsidRPr="00D1493F" w:rsidRDefault="00C701E4" w:rsidP="00552A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</w:t>
      </w:r>
    </w:p>
    <w:sectPr w:rsidR="00C701E4" w:rsidRPr="00D1493F" w:rsidSect="001E24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B060402020202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?l?r ??Ѓ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D95FED"/>
    <w:multiLevelType w:val="multilevel"/>
    <w:tmpl w:val="78302C1A"/>
    <w:lvl w:ilvl="0">
      <w:start w:val="3"/>
      <w:numFmt w:val="decimal"/>
      <w:lvlText w:val="%1."/>
      <w:lvlJc w:val="left"/>
      <w:pPr>
        <w:ind w:left="3900" w:hanging="360"/>
      </w:pPr>
    </w:lvl>
    <w:lvl w:ilvl="1">
      <w:start w:val="1"/>
      <w:numFmt w:val="decimal"/>
      <w:isLgl/>
      <w:lvlText w:val="%1.%2."/>
      <w:lvlJc w:val="left"/>
      <w:pPr>
        <w:ind w:left="4815" w:hanging="1275"/>
      </w:pPr>
    </w:lvl>
    <w:lvl w:ilvl="2">
      <w:start w:val="1"/>
      <w:numFmt w:val="decimal"/>
      <w:isLgl/>
      <w:lvlText w:val="%1.%2.%3."/>
      <w:lvlJc w:val="left"/>
      <w:pPr>
        <w:ind w:left="4815" w:hanging="1275"/>
      </w:pPr>
    </w:lvl>
    <w:lvl w:ilvl="3">
      <w:start w:val="1"/>
      <w:numFmt w:val="decimal"/>
      <w:isLgl/>
      <w:lvlText w:val="%1.%2.%3.%4."/>
      <w:lvlJc w:val="left"/>
      <w:pPr>
        <w:ind w:left="4815" w:hanging="1275"/>
      </w:pPr>
    </w:lvl>
    <w:lvl w:ilvl="4">
      <w:start w:val="1"/>
      <w:numFmt w:val="decimal"/>
      <w:isLgl/>
      <w:lvlText w:val="%1.%2.%3.%4.%5."/>
      <w:lvlJc w:val="left"/>
      <w:pPr>
        <w:ind w:left="4815" w:hanging="1275"/>
      </w:pPr>
    </w:lvl>
    <w:lvl w:ilvl="5">
      <w:start w:val="1"/>
      <w:numFmt w:val="decimal"/>
      <w:isLgl/>
      <w:lvlText w:val="%1.%2.%3.%4.%5.%6."/>
      <w:lvlJc w:val="left"/>
      <w:pPr>
        <w:ind w:left="4980" w:hanging="1440"/>
      </w:pPr>
    </w:lvl>
    <w:lvl w:ilvl="6">
      <w:start w:val="1"/>
      <w:numFmt w:val="decimal"/>
      <w:isLgl/>
      <w:lvlText w:val="%1.%2.%3.%4.%5.%6.%7."/>
      <w:lvlJc w:val="left"/>
      <w:pPr>
        <w:ind w:left="5340" w:hanging="1800"/>
      </w:pPr>
    </w:lvl>
    <w:lvl w:ilvl="7">
      <w:start w:val="1"/>
      <w:numFmt w:val="decimal"/>
      <w:isLgl/>
      <w:lvlText w:val="%1.%2.%3.%4.%5.%6.%7.%8."/>
      <w:lvlJc w:val="left"/>
      <w:pPr>
        <w:ind w:left="5340" w:hanging="1800"/>
      </w:pPr>
    </w:lvl>
    <w:lvl w:ilvl="8">
      <w:start w:val="1"/>
      <w:numFmt w:val="decimal"/>
      <w:isLgl/>
      <w:lvlText w:val="%1.%2.%3.%4.%5.%6.%7.%8.%9."/>
      <w:lvlJc w:val="left"/>
      <w:pPr>
        <w:ind w:left="5700" w:hanging="21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83606"/>
    <w:rsid w:val="00033E33"/>
    <w:rsid w:val="001361C7"/>
    <w:rsid w:val="00191DCF"/>
    <w:rsid w:val="001E2474"/>
    <w:rsid w:val="001F6C23"/>
    <w:rsid w:val="003C3007"/>
    <w:rsid w:val="00537BA0"/>
    <w:rsid w:val="00552A73"/>
    <w:rsid w:val="006B6D70"/>
    <w:rsid w:val="0089190F"/>
    <w:rsid w:val="008938D9"/>
    <w:rsid w:val="00906F76"/>
    <w:rsid w:val="00937F2D"/>
    <w:rsid w:val="00962914"/>
    <w:rsid w:val="00983606"/>
    <w:rsid w:val="00B847C1"/>
    <w:rsid w:val="00C701E4"/>
    <w:rsid w:val="00C920EE"/>
    <w:rsid w:val="00D1493F"/>
    <w:rsid w:val="00DB7E4D"/>
    <w:rsid w:val="00DF6B2E"/>
    <w:rsid w:val="00E75A69"/>
    <w:rsid w:val="00EF05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20E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62914"/>
    <w:rPr>
      <w:rFonts w:ascii="Times New Roman" w:eastAsia="MS Mincho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923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43</TotalTime>
  <Pages>5</Pages>
  <Words>1191</Words>
  <Characters>6791</Characters>
  <Application>Microsoft Office Outlook</Application>
  <DocSecurity>0</DocSecurity>
  <Lines>0</Lines>
  <Paragraphs>0</Paragraphs>
  <ScaleCrop>false</ScaleCrop>
  <Company>Управление образования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специалист</cp:lastModifiedBy>
  <cp:revision>13</cp:revision>
  <dcterms:created xsi:type="dcterms:W3CDTF">2014-02-27T06:16:00Z</dcterms:created>
  <dcterms:modified xsi:type="dcterms:W3CDTF">2014-02-28T06:19:00Z</dcterms:modified>
</cp:coreProperties>
</file>